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附件3</w:t>
      </w:r>
    </w:p>
    <w:p>
      <w:pPr>
        <w:ind w:firstLine="600" w:firstLineChars="200"/>
        <w:jc w:val="center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交通</w:t>
      </w:r>
      <w:r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参考路线</w:t>
      </w:r>
      <w:bookmarkEnd w:id="0"/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●首都机场→学院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①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机场快轨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→东直门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站换乘地铁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→宣武门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站换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乘地铁4号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→清源路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站下车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出；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②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机场快轨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→三元桥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换乘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地铁10号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→角门西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换乘地铁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→清源路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站下车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出；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③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机场巴士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→北京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南站换乘地铁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路站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下车A口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出。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从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地铁清源路站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出来后，向前方直行约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150米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至红绿灯左转，前行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约300米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即到学院北门。（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下同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●火车站→学院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北京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站：乘地铁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→宣武门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站换乘地铁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→清源路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站下车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出；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北京西站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①乘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7号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→菜市口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换乘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→清源路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下车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出，向前直行见红绿灯左转并直行即到学院北门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；②乘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公交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410路→清源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西里下，向北直行约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150米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见红绿灯左转，前行即到学院北门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；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北京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南站：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乘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地铁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线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→清源路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站下车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A口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出。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● 自驾车来学院</w:t>
      </w:r>
    </w:p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学院西门：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①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沿京开高速公路南行，至黄村出口上辅路右转沿清源路直行，在第四个红绿灯路口右转至兴业大街，前行100米即到学院西门；②北京南五环路由黄村兴旺路出口上辅路，前方右转红绿灯调头直行，沿兴旺路南行至清源路口左转并直行，到第二个红绿灯再左转前行100米即到学院西门。</w:t>
      </w:r>
    </w:p>
    <w:p>
      <w:pPr>
        <w:ind w:firstLine="600" w:firstLineChars="200"/>
      </w:pP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学院北门：沿京开高速公路南行，过收费站后第二个出口（黄村出口）上辅路右转沿清源路直行，在第三个红绿灯路口右转前行见红绿灯路口左转，前行即到学院北门。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05E9B"/>
    <w:rsid w:val="51505E9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2018-11-06T02:22:00Z</dcterms:created>
  <dc:creator>Administrator</dc:creator>
  <cp:lastModifiedBy>Administrator</cp:lastModifiedBy>
  <dcterms:modified xsi:type="dcterms:W3CDTF">2018-11-06T02:22:42Z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